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F07" w:rsidRDefault="00107A2D" w:rsidP="00107A2D">
      <w:pPr>
        <w:tabs>
          <w:tab w:val="left" w:pos="3020"/>
        </w:tabs>
        <w:spacing w:line="240" w:lineRule="auto"/>
      </w:pPr>
      <w:r>
        <w:tab/>
      </w:r>
    </w:p>
    <w:p w:rsidR="004B7F6C" w:rsidRDefault="004B7F6C" w:rsidP="004B7F6C">
      <w:pPr>
        <w:spacing w:line="240" w:lineRule="auto"/>
      </w:pPr>
    </w:p>
    <w:p w:rsidR="004B7F6C" w:rsidRDefault="004B7F6C" w:rsidP="004B7F6C">
      <w:pPr>
        <w:spacing w:line="240" w:lineRule="auto"/>
      </w:pPr>
    </w:p>
    <w:p w:rsidR="00DB11FF" w:rsidRDefault="00DB11FF" w:rsidP="004B7F6C">
      <w:pPr>
        <w:spacing w:line="240" w:lineRule="auto"/>
      </w:pPr>
    </w:p>
    <w:p w:rsidR="004B7F6C" w:rsidRDefault="004B7F6C" w:rsidP="004B7F6C">
      <w:pPr>
        <w:spacing w:line="240" w:lineRule="auto"/>
      </w:pPr>
      <w:r>
        <w:fldChar w:fldCharType="begin"/>
      </w:r>
      <w:r>
        <w:instrText xml:space="preserve"> MACROBUTTON  noname [Insert recipient's name] </w:instrText>
      </w:r>
      <w:r>
        <w:fldChar w:fldCharType="end"/>
      </w:r>
      <w:r>
        <w:br/>
      </w:r>
      <w:r>
        <w:fldChar w:fldCharType="begin"/>
      </w:r>
      <w:r>
        <w:instrText xml:space="preserve"> MACROBUTTON  noname [Insert recipient's address line 1] </w:instrText>
      </w:r>
      <w:r>
        <w:fldChar w:fldCharType="end"/>
      </w:r>
      <w:r>
        <w:br/>
      </w:r>
      <w:r>
        <w:fldChar w:fldCharType="begin"/>
      </w:r>
      <w:r>
        <w:instrText xml:space="preserve"> MACROBUTTON  noname [Insert recipient's address line 2] </w:instrText>
      </w:r>
      <w:r>
        <w:fldChar w:fldCharType="end"/>
      </w:r>
      <w:r>
        <w:br/>
      </w:r>
      <w:r>
        <w:fldChar w:fldCharType="begin"/>
      </w:r>
      <w:r>
        <w:instrText xml:space="preserve"> MACROBUTTON  noname [Insert recipient's town/city] </w:instrText>
      </w:r>
      <w:r>
        <w:fldChar w:fldCharType="end"/>
      </w:r>
      <w:r>
        <w:br/>
      </w:r>
      <w:r>
        <w:fldChar w:fldCharType="begin"/>
      </w:r>
      <w:r>
        <w:instrText xml:space="preserve"> MACROBUTTON  noname [Insert recipient's postcode] </w:instrText>
      </w:r>
      <w:r>
        <w:fldChar w:fldCharType="end"/>
      </w:r>
    </w:p>
    <w:p w:rsidR="00DB11FF" w:rsidRDefault="00DB11FF" w:rsidP="00DB11FF">
      <w:pPr>
        <w:spacing w:after="0" w:line="240" w:lineRule="auto"/>
      </w:pPr>
    </w:p>
    <w:p w:rsidR="004B7F6C" w:rsidRDefault="004B7F6C" w:rsidP="004B7F6C">
      <w:pPr>
        <w:spacing w:line="240" w:lineRule="auto"/>
      </w:pPr>
      <w:r>
        <w:fldChar w:fldCharType="begin"/>
      </w:r>
      <w:r>
        <w:instrText xml:space="preserve"> MACROBUTTON  noname [Insert date] </w:instrText>
      </w:r>
      <w:r>
        <w:fldChar w:fldCharType="end"/>
      </w:r>
    </w:p>
    <w:p w:rsidR="004B7F6C" w:rsidRDefault="004B7F6C" w:rsidP="004B7F6C">
      <w:pPr>
        <w:spacing w:line="240" w:lineRule="auto"/>
      </w:pPr>
    </w:p>
    <w:p w:rsidR="00694B82" w:rsidRPr="00694B82" w:rsidRDefault="00694B82" w:rsidP="00694B82">
      <w:pPr>
        <w:spacing w:line="240" w:lineRule="auto"/>
        <w:rPr>
          <w:b/>
          <w:color w:val="76923C" w:themeColor="accent3" w:themeShade="BF"/>
        </w:rPr>
      </w:pPr>
      <w:r w:rsidRPr="00694B82">
        <w:t xml:space="preserve">Dear </w:t>
      </w:r>
      <w:r w:rsidRPr="00694B82">
        <w:rPr>
          <w:b/>
          <w:highlight w:val="yellow"/>
        </w:rPr>
        <w:t>INSERT NAME</w:t>
      </w:r>
    </w:p>
    <w:p w:rsidR="00694B82" w:rsidRPr="00694B82" w:rsidRDefault="00694B82" w:rsidP="00694B82">
      <w:pPr>
        <w:spacing w:line="240" w:lineRule="auto"/>
        <w:rPr>
          <w:b/>
          <w:color w:val="92D050"/>
        </w:rPr>
      </w:pPr>
      <w:r w:rsidRPr="00694B82">
        <w:t xml:space="preserve">I wanted to email to say thank you for allowing me to come and talk to you and your </w:t>
      </w:r>
      <w:r w:rsidRPr="00694B82">
        <w:rPr>
          <w:b/>
          <w:highlight w:val="yellow"/>
        </w:rPr>
        <w:t xml:space="preserve">staff/members/colleagues/friends </w:t>
      </w:r>
      <w:r w:rsidRPr="00694B82">
        <w:t>about prostate cancer.</w:t>
      </w:r>
      <w:r w:rsidRPr="00694B82">
        <w:rPr>
          <w:b/>
        </w:rPr>
        <w:t xml:space="preserve"> </w:t>
      </w:r>
    </w:p>
    <w:p w:rsidR="00694B82" w:rsidRPr="00694B82" w:rsidRDefault="00694B82" w:rsidP="00694B82">
      <w:pPr>
        <w:spacing w:line="240" w:lineRule="auto"/>
      </w:pPr>
      <w:r w:rsidRPr="00694B82">
        <w:t>Thanks to you more men and their families are aware of the risks associated with prostate cancer and are better informed to take action. I would be happy to come back and talk again if the opportunity arises. You have my contact details, so please don’t hesitate to get in touch.</w:t>
      </w:r>
    </w:p>
    <w:p w:rsidR="00694B82" w:rsidRPr="00694B82" w:rsidRDefault="00694B82" w:rsidP="00694B82">
      <w:pPr>
        <w:spacing w:line="240" w:lineRule="auto"/>
        <w:rPr>
          <w:color w:val="76923C" w:themeColor="accent3" w:themeShade="BF"/>
        </w:rPr>
      </w:pPr>
      <w:r w:rsidRPr="00694B82">
        <w:t xml:space="preserve">If you know of any other </w:t>
      </w:r>
      <w:r w:rsidRPr="00694B82">
        <w:rPr>
          <w:b/>
          <w:highlight w:val="yellow"/>
        </w:rPr>
        <w:t>organisations/clubs/offices/</w:t>
      </w:r>
      <w:proofErr w:type="spellStart"/>
      <w:r w:rsidRPr="00694B82">
        <w:rPr>
          <w:b/>
          <w:highlight w:val="yellow"/>
        </w:rPr>
        <w:t>etc</w:t>
      </w:r>
      <w:proofErr w:type="spellEnd"/>
      <w:r w:rsidRPr="00694B82">
        <w:t xml:space="preserve"> that you think could benefit from an awareness talk or information stand, please pass on my contact details.   </w:t>
      </w:r>
    </w:p>
    <w:p w:rsidR="00694B82" w:rsidRPr="00694B82" w:rsidRDefault="00694B82" w:rsidP="00694B82">
      <w:pPr>
        <w:spacing w:line="240" w:lineRule="auto"/>
      </w:pPr>
      <w:r w:rsidRPr="00694B82">
        <w:t xml:space="preserve">If you wish to support the charity in any other way whether it be volunteering or fundraising, please do let me know and I can pass you on to the right person. </w:t>
      </w:r>
    </w:p>
    <w:p w:rsidR="00694B82" w:rsidRPr="00694B82" w:rsidRDefault="00694B82" w:rsidP="00694B82">
      <w:pPr>
        <w:spacing w:line="240" w:lineRule="auto"/>
        <w:rPr>
          <w:b/>
        </w:rPr>
      </w:pPr>
      <w:r w:rsidRPr="00694B82">
        <w:t xml:space="preserve">Thank you again for the opportunity to raise awareness of prostate cancer. </w:t>
      </w:r>
      <w:r w:rsidRPr="00694B82">
        <w:br/>
      </w:r>
      <w:r w:rsidRPr="00694B82">
        <w:br/>
        <w:t xml:space="preserve">Regards </w:t>
      </w:r>
      <w:r w:rsidRPr="00694B82">
        <w:br/>
      </w:r>
      <w:r w:rsidRPr="00694B82">
        <w:br/>
      </w:r>
      <w:r w:rsidRPr="00694B82">
        <w:rPr>
          <w:color w:val="9BBB59" w:themeColor="accent3"/>
        </w:rPr>
        <w:br/>
      </w:r>
      <w:r w:rsidRPr="00694B82">
        <w:rPr>
          <w:b/>
          <w:highlight w:val="yellow"/>
        </w:rPr>
        <w:t>NAME OF VOLUNTEER</w:t>
      </w:r>
    </w:p>
    <w:p w:rsidR="00694B82" w:rsidRPr="00694B82" w:rsidRDefault="00694B82" w:rsidP="00694B82">
      <w:pPr>
        <w:spacing w:line="240" w:lineRule="auto"/>
      </w:pPr>
      <w:r w:rsidRPr="00694B82">
        <w:t>Prostate Cancer UK Volunteer</w:t>
      </w:r>
    </w:p>
    <w:p w:rsidR="00C312D8" w:rsidRDefault="00C312D8" w:rsidP="00C312D8"/>
    <w:p w:rsidR="00140C2B" w:rsidRPr="004B7F6C" w:rsidRDefault="00140C2B" w:rsidP="004B7F6C">
      <w:pPr>
        <w:spacing w:line="240" w:lineRule="auto"/>
      </w:pPr>
    </w:p>
    <w:sectPr w:rsidR="00140C2B" w:rsidRPr="004B7F6C" w:rsidSect="004B7F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1134" w:bottom="127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64C0" w:rsidRDefault="00DF64C0" w:rsidP="004B7F6C">
      <w:pPr>
        <w:spacing w:after="0" w:line="240" w:lineRule="auto"/>
      </w:pPr>
      <w:r>
        <w:separator/>
      </w:r>
    </w:p>
  </w:endnote>
  <w:endnote w:type="continuationSeparator" w:id="0">
    <w:p w:rsidR="00DF64C0" w:rsidRDefault="00DF64C0" w:rsidP="004B7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FEA" w:rsidRDefault="00703F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FEA" w:rsidRDefault="00703FE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FEA" w:rsidRDefault="00703F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64C0" w:rsidRDefault="00DF64C0" w:rsidP="004B7F6C">
      <w:pPr>
        <w:spacing w:after="0" w:line="240" w:lineRule="auto"/>
      </w:pPr>
      <w:r>
        <w:separator/>
      </w:r>
    </w:p>
  </w:footnote>
  <w:footnote w:type="continuationSeparator" w:id="0">
    <w:p w:rsidR="00DF64C0" w:rsidRDefault="00DF64C0" w:rsidP="004B7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7805" w:rsidRDefault="00703FE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72563" o:spid="_x0000_s2064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3216 London letterhead 201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FEA" w:rsidRDefault="00703FE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FEA" w:rsidRDefault="00703FEA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61312" behindDoc="1" locked="0" layoutInCell="1" allowOverlap="1" wp14:anchorId="4809BE5D" wp14:editId="38D8CB6E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58405" cy="10691495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181_London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069149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88F83BA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20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4C0"/>
    <w:rsid w:val="00107A2D"/>
    <w:rsid w:val="00140C2B"/>
    <w:rsid w:val="001C65FE"/>
    <w:rsid w:val="00254E91"/>
    <w:rsid w:val="0025507F"/>
    <w:rsid w:val="0037076E"/>
    <w:rsid w:val="004B7F6C"/>
    <w:rsid w:val="00593FB4"/>
    <w:rsid w:val="00647805"/>
    <w:rsid w:val="00694B82"/>
    <w:rsid w:val="00703FEA"/>
    <w:rsid w:val="00705216"/>
    <w:rsid w:val="00A0154A"/>
    <w:rsid w:val="00AF5F07"/>
    <w:rsid w:val="00C312D8"/>
    <w:rsid w:val="00C70465"/>
    <w:rsid w:val="00C73F2B"/>
    <w:rsid w:val="00D45F5F"/>
    <w:rsid w:val="00DB11FF"/>
    <w:rsid w:val="00DF64C0"/>
    <w:rsid w:val="00F0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."/>
  <w:listSeparator w:val=","/>
  <w15:docId w15:val="{1C3B7090-4A0D-4C70-9BD7-73D26C393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7F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7F6C"/>
  </w:style>
  <w:style w:type="paragraph" w:styleId="Footer">
    <w:name w:val="footer"/>
    <w:basedOn w:val="Normal"/>
    <w:link w:val="FooterChar"/>
    <w:uiPriority w:val="99"/>
    <w:unhideWhenUsed/>
    <w:rsid w:val="004B7F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7F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k.odonohue\AppData\Local\Microsoft\Windows\Temporary%20Internet%20Files\Low\Content.IE5\GE2K26TQ\London_letterhead_template_2015%5b1%5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634CB-4C93-459D-8850-AB7A03675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London_letterhead_template_2015[1]</Template>
  <TotalTime>2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Prostate Cancer UK</Company>
  <LinksUpToDate>false</LinksUpToDate>
  <CharactersWithSpaces>1227</CharactersWithSpaces>
  <SharedDoc>false</SharedDoc>
  <HLinks>
    <vt:vector size="12" baseType="variant">
      <vt:variant>
        <vt:i4>2359372</vt:i4>
      </vt:variant>
      <vt:variant>
        <vt:i4>-1</vt:i4>
      </vt:variant>
      <vt:variant>
        <vt:i4>2059</vt:i4>
      </vt:variant>
      <vt:variant>
        <vt:i4>1</vt:i4>
      </vt:variant>
      <vt:variant>
        <vt:lpwstr>1239_London letterhead</vt:lpwstr>
      </vt:variant>
      <vt:variant>
        <vt:lpwstr/>
      </vt:variant>
      <vt:variant>
        <vt:i4>1114159</vt:i4>
      </vt:variant>
      <vt:variant>
        <vt:i4>-1</vt:i4>
      </vt:variant>
      <vt:variant>
        <vt:i4>2062</vt:i4>
      </vt:variant>
      <vt:variant>
        <vt:i4>1</vt:i4>
      </vt:variant>
      <vt:variant>
        <vt:lpwstr>London letterhead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 O'Donohue</dc:creator>
  <cp:lastModifiedBy>Emma Ernesto</cp:lastModifiedBy>
  <cp:revision>3</cp:revision>
  <dcterms:created xsi:type="dcterms:W3CDTF">2018-09-17T07:43:00Z</dcterms:created>
  <dcterms:modified xsi:type="dcterms:W3CDTF">2018-09-17T07:50:00Z</dcterms:modified>
</cp:coreProperties>
</file>